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A8F40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327670FA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04D901CA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14264321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1AEA0AEE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  <w:r w:rsidRPr="000710D3">
        <w:rPr>
          <w:rFonts w:ascii="Garamond" w:hAnsi="Garamond"/>
          <w:b/>
          <w:bCs/>
        </w:rPr>
        <w:t>ĮGALIOJIMAS</w:t>
      </w:r>
    </w:p>
    <w:p w14:paraId="1FB1F9F2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09CE7636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5099990F" w14:textId="4BDF2C78" w:rsidR="00C52CA8" w:rsidRPr="000710D3" w:rsidRDefault="00CD0A02" w:rsidP="00C52CA8">
      <w:pPr>
        <w:jc w:val="center"/>
        <w:rPr>
          <w:rFonts w:ascii="Garamond" w:hAnsi="Garamond"/>
        </w:rPr>
      </w:pPr>
      <w:r w:rsidRPr="00C240D1">
        <w:rPr>
          <w:rFonts w:ascii="Garamond" w:hAnsi="Garamond"/>
        </w:rPr>
        <w:t>20</w:t>
      </w:r>
      <w:r w:rsidR="00EE43B9">
        <w:rPr>
          <w:rFonts w:ascii="Garamond" w:hAnsi="Garamond"/>
        </w:rPr>
        <w:t>2</w:t>
      </w:r>
      <w:r w:rsidR="00C4347E">
        <w:rPr>
          <w:rFonts w:ascii="Garamond" w:hAnsi="Garamond"/>
        </w:rPr>
        <w:t>6</w:t>
      </w:r>
      <w:r w:rsidR="00C52CA8" w:rsidRPr="000710D3">
        <w:rPr>
          <w:rFonts w:ascii="Garamond" w:hAnsi="Garamond"/>
        </w:rPr>
        <w:t xml:space="preserve"> m. </w:t>
      </w:r>
      <w:r w:rsidR="007E29B3">
        <w:rPr>
          <w:rFonts w:ascii="Garamond" w:hAnsi="Garamond"/>
        </w:rPr>
        <w:t xml:space="preserve"> </w:t>
      </w:r>
      <w:r w:rsidR="00E12177">
        <w:rPr>
          <w:rFonts w:ascii="Garamond" w:hAnsi="Garamond"/>
          <w:noProof/>
          <w:highlight w:val="lightGray"/>
        </w:rPr>
        <w:t>gegužės</w:t>
      </w:r>
      <w:r w:rsidR="00C30E71" w:rsidRPr="00593B2D">
        <w:rPr>
          <w:rFonts w:ascii="Garamond" w:hAnsi="Garamond"/>
          <w:noProof/>
          <w:highlight w:val="lightGray"/>
        </w:rPr>
        <w:t xml:space="preserve">   </w:t>
      </w:r>
      <w:r w:rsidR="00C52CA8" w:rsidRPr="00593B2D">
        <w:rPr>
          <w:rFonts w:ascii="Garamond" w:hAnsi="Garamond"/>
          <w:noProof/>
          <w:highlight w:val="lightGray"/>
        </w:rPr>
        <w:t>d</w:t>
      </w:r>
      <w:r w:rsidR="00C52CA8" w:rsidRPr="000710D3">
        <w:rPr>
          <w:rFonts w:ascii="Garamond" w:hAnsi="Garamond"/>
        </w:rPr>
        <w:t>.</w:t>
      </w:r>
    </w:p>
    <w:p w14:paraId="2F91AB11" w14:textId="77777777" w:rsidR="00C52CA8" w:rsidRDefault="00C30E71" w:rsidP="00C52CA8">
      <w:pPr>
        <w:tabs>
          <w:tab w:val="left" w:pos="4860"/>
        </w:tabs>
        <w:spacing w:line="360" w:lineRule="auto"/>
        <w:jc w:val="center"/>
        <w:rPr>
          <w:rFonts w:ascii="Garamond" w:hAnsi="Garamond"/>
          <w:b/>
          <w:bCs/>
        </w:rPr>
      </w:pPr>
      <w:r>
        <w:rPr>
          <w:rFonts w:ascii="Garamond" w:hAnsi="Garamond"/>
        </w:rPr>
        <w:t>Vilnius</w:t>
      </w:r>
    </w:p>
    <w:p w14:paraId="025C841F" w14:textId="77777777" w:rsidR="00C52CA8" w:rsidRPr="000710D3" w:rsidRDefault="00C52CA8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  <w:b/>
          <w:bCs/>
        </w:rPr>
      </w:pPr>
    </w:p>
    <w:p w14:paraId="32453DAE" w14:textId="77777777" w:rsidR="00C52CA8" w:rsidRDefault="00A27F2C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Juridinio asmens pavadinimas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[Juridinio asmens pavadinimas]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Lietuvos Respublikos įstatymų nustatyta tvarka įsteigta bei pagal juos teisėtai veikianti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teisinė forma]"/>
            </w:textInput>
          </w:ffData>
        </w:fldChar>
      </w:r>
      <w:r w:rsidR="00A25750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A25750">
        <w:rPr>
          <w:rFonts w:ascii="Garamond" w:hAnsi="Garamond"/>
          <w:noProof/>
          <w:highlight w:val="lightGray"/>
        </w:rPr>
        <w:t>[teisinė forma]</w:t>
      </w:r>
      <w:r>
        <w:rPr>
          <w:rFonts w:ascii="Garamond" w:hAnsi="Garamond"/>
          <w:highlight w:val="lightGray"/>
        </w:rPr>
        <w:fldChar w:fldCharType="end"/>
      </w:r>
      <w:r w:rsidR="00A25750" w:rsidRPr="000710D3">
        <w:rPr>
          <w:rFonts w:ascii="Garamond" w:hAnsi="Garamond"/>
        </w:rPr>
        <w:t xml:space="preserve"> </w:t>
      </w:r>
      <w:r w:rsidR="00C52CA8" w:rsidRPr="000710D3">
        <w:rPr>
          <w:rFonts w:ascii="Garamond" w:hAnsi="Garamond"/>
        </w:rPr>
        <w:t xml:space="preserve">(toliau – „Bendrovė“), registracijos numeris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[______________]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registruota adresu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[______________]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</w:t>
      </w:r>
      <w:r w:rsidR="00A25750">
        <w:rPr>
          <w:rFonts w:ascii="Garamond" w:hAnsi="Garamond"/>
        </w:rPr>
        <w:t>būdama Personalo valdymo profesionalų asociacijos (toliau – „PVPA“) nare,</w:t>
      </w:r>
      <w:r w:rsidR="00A25750" w:rsidRPr="000710D3">
        <w:rPr>
          <w:rFonts w:ascii="Garamond" w:hAnsi="Garamond"/>
        </w:rPr>
        <w:t xml:space="preserve"> </w:t>
      </w:r>
      <w:r w:rsidR="00C52CA8" w:rsidRPr="000710D3">
        <w:rPr>
          <w:rFonts w:ascii="Garamond" w:hAnsi="Garamond"/>
        </w:rPr>
        <w:t xml:space="preserve">atstovaujama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pareigos Vardas Pavardė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[pareigos Vardas Pavardė]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asmens kodas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[______________]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>, veikiančio</w:t>
      </w:r>
      <w:r w:rsidR="00A25750">
        <w:rPr>
          <w:rFonts w:ascii="Garamond" w:hAnsi="Garamond"/>
        </w:rPr>
        <w:t xml:space="preserve"> (-io</w:t>
      </w:r>
      <w:r w:rsidR="00C52CA8" w:rsidRPr="000710D3">
        <w:rPr>
          <w:rFonts w:ascii="Garamond" w:hAnsi="Garamond"/>
        </w:rPr>
        <w:t>s</w:t>
      </w:r>
      <w:r w:rsidR="00A25750">
        <w:rPr>
          <w:rFonts w:ascii="Garamond" w:hAnsi="Garamond"/>
        </w:rPr>
        <w:t>) pagal Bendrovės įstatus</w:t>
      </w:r>
      <w:r w:rsidR="00C52CA8">
        <w:rPr>
          <w:rFonts w:ascii="Garamond" w:hAnsi="Garamond"/>
        </w:rPr>
        <w:t xml:space="preserve">, </w:t>
      </w:r>
      <w:r w:rsidR="00C52CA8" w:rsidRPr="000710D3">
        <w:rPr>
          <w:rFonts w:ascii="Garamond" w:hAnsi="Garamond"/>
        </w:rPr>
        <w:t>šiuo įgalioja</w:t>
      </w:r>
      <w:r w:rsidR="00C52CA8">
        <w:rPr>
          <w:rFonts w:ascii="Garamond" w:hAnsi="Garamond"/>
        </w:rPr>
        <w:t>:</w:t>
      </w:r>
    </w:p>
    <w:p w14:paraId="255BFA55" w14:textId="4BE88B72" w:rsidR="00C52CA8" w:rsidRPr="004A1CBC" w:rsidRDefault="00A27F2C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</w:rPr>
      </w:pPr>
      <w:r w:rsidRPr="0087451F">
        <w:rPr>
          <w:rFonts w:ascii="Garamond" w:hAnsi="Garamond"/>
          <w:b/>
          <w:highlight w:val="lightGray"/>
        </w:rPr>
        <w:fldChar w:fldCharType="begin">
          <w:ffData>
            <w:name w:val=""/>
            <w:enabled/>
            <w:calcOnExit w:val="0"/>
            <w:textInput>
              <w:default w:val="[Vardas Pavardė]"/>
            </w:textInput>
          </w:ffData>
        </w:fldChar>
      </w:r>
      <w:r w:rsidR="00C52CA8" w:rsidRPr="0087451F">
        <w:rPr>
          <w:rFonts w:ascii="Garamond" w:hAnsi="Garamond"/>
          <w:b/>
          <w:highlight w:val="lightGray"/>
        </w:rPr>
        <w:instrText xml:space="preserve"> FORMTEXT </w:instrText>
      </w:r>
      <w:r w:rsidRPr="0087451F">
        <w:rPr>
          <w:rFonts w:ascii="Garamond" w:hAnsi="Garamond"/>
          <w:b/>
          <w:highlight w:val="lightGray"/>
        </w:rPr>
      </w:r>
      <w:r w:rsidRPr="0087451F">
        <w:rPr>
          <w:rFonts w:ascii="Garamond" w:hAnsi="Garamond"/>
          <w:b/>
          <w:highlight w:val="lightGray"/>
        </w:rPr>
        <w:fldChar w:fldCharType="separate"/>
      </w:r>
      <w:r w:rsidR="00C52CA8" w:rsidRPr="0087451F">
        <w:rPr>
          <w:rFonts w:ascii="Garamond" w:hAnsi="Garamond"/>
          <w:b/>
          <w:noProof/>
          <w:highlight w:val="lightGray"/>
        </w:rPr>
        <w:t>[Vardas Pavardė]</w:t>
      </w:r>
      <w:r w:rsidRPr="0087451F">
        <w:rPr>
          <w:rFonts w:ascii="Garamond" w:hAnsi="Garamond"/>
          <w:b/>
          <w:highlight w:val="lightGray"/>
        </w:rPr>
        <w:fldChar w:fldCharType="end"/>
      </w:r>
      <w:r w:rsidR="00C52CA8">
        <w:rPr>
          <w:rFonts w:ascii="Garamond" w:hAnsi="Garamond"/>
        </w:rPr>
        <w:t>, kurio(-s)</w:t>
      </w:r>
      <w:r w:rsidR="00C52CA8" w:rsidRPr="000710D3">
        <w:rPr>
          <w:rFonts w:ascii="Garamond" w:hAnsi="Garamond"/>
        </w:rPr>
        <w:t xml:space="preserve"> asmens kodas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[______________]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>, gyvenan</w:t>
      </w:r>
      <w:r w:rsidR="00A25750">
        <w:rPr>
          <w:rFonts w:ascii="Garamond" w:hAnsi="Garamond"/>
        </w:rPr>
        <w:t>tį (-</w:t>
      </w:r>
      <w:r w:rsidR="00C52CA8" w:rsidRPr="000710D3">
        <w:rPr>
          <w:rFonts w:ascii="Garamond" w:hAnsi="Garamond"/>
        </w:rPr>
        <w:t>čią</w:t>
      </w:r>
      <w:r w:rsidR="00A25750">
        <w:rPr>
          <w:rFonts w:ascii="Garamond" w:hAnsi="Garamond"/>
        </w:rPr>
        <w:t>)</w:t>
      </w:r>
      <w:r w:rsidR="00C52CA8" w:rsidRPr="000710D3">
        <w:rPr>
          <w:rFonts w:ascii="Garamond" w:hAnsi="Garamond"/>
        </w:rPr>
        <w:t xml:space="preserve">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Adresas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[Adresas]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</w:t>
      </w:r>
      <w:r w:rsidR="00C52CA8" w:rsidRPr="000710D3">
        <w:rPr>
          <w:rFonts w:ascii="Garamond" w:hAnsi="Garamond" w:cs="Arial"/>
        </w:rPr>
        <w:t>atstovauti Bendrovę ir Bendrovės vardu</w:t>
      </w:r>
      <w:r w:rsidR="00C52CA8" w:rsidRPr="000710D3">
        <w:rPr>
          <w:rFonts w:ascii="Garamond" w:hAnsi="Garamond"/>
        </w:rPr>
        <w:t xml:space="preserve"> </w:t>
      </w:r>
      <w:r w:rsidR="00C52CA8">
        <w:rPr>
          <w:rFonts w:ascii="Garamond" w:hAnsi="Garamond"/>
        </w:rPr>
        <w:t xml:space="preserve">balsuoti </w:t>
      </w:r>
      <w:r w:rsidR="00E12177">
        <w:rPr>
          <w:rFonts w:ascii="Garamond" w:hAnsi="Garamond"/>
        </w:rPr>
        <w:t>202</w:t>
      </w:r>
      <w:r w:rsidR="00C4347E">
        <w:rPr>
          <w:rFonts w:ascii="Garamond" w:hAnsi="Garamond"/>
        </w:rPr>
        <w:t>6</w:t>
      </w:r>
      <w:r w:rsidR="00E12177">
        <w:rPr>
          <w:rFonts w:ascii="Garamond" w:hAnsi="Garamond"/>
        </w:rPr>
        <w:t xml:space="preserve"> m. </w:t>
      </w:r>
      <w:r w:rsidR="00C827C2">
        <w:rPr>
          <w:rFonts w:ascii="Garamond" w:hAnsi="Garamond"/>
        </w:rPr>
        <w:t xml:space="preserve">gegužės </w:t>
      </w:r>
      <w:r w:rsidR="00595724">
        <w:rPr>
          <w:rFonts w:ascii="Garamond" w:hAnsi="Garamond"/>
        </w:rPr>
        <w:t>3</w:t>
      </w:r>
      <w:r w:rsidR="003412C9">
        <w:rPr>
          <w:rFonts w:ascii="Garamond" w:hAnsi="Garamond"/>
        </w:rPr>
        <w:t>0</w:t>
      </w:r>
      <w:r w:rsidR="00E12177">
        <w:rPr>
          <w:rFonts w:ascii="Garamond" w:hAnsi="Garamond"/>
        </w:rPr>
        <w:t xml:space="preserve"> d. ir kitose PVPA </w:t>
      </w:r>
      <w:r w:rsidR="00C52CA8">
        <w:rPr>
          <w:rFonts w:ascii="Garamond" w:hAnsi="Garamond"/>
        </w:rPr>
        <w:t>ataskaitinė</w:t>
      </w:r>
      <w:r w:rsidR="00E12177">
        <w:rPr>
          <w:rFonts w:ascii="Garamond" w:hAnsi="Garamond"/>
        </w:rPr>
        <w:t>s</w:t>
      </w:r>
      <w:r w:rsidR="00C52CA8">
        <w:rPr>
          <w:rFonts w:ascii="Garamond" w:hAnsi="Garamond"/>
        </w:rPr>
        <w:t>e konferencijo</w:t>
      </w:r>
      <w:r w:rsidR="00E12177">
        <w:rPr>
          <w:rFonts w:ascii="Garamond" w:hAnsi="Garamond"/>
        </w:rPr>
        <w:t>s</w:t>
      </w:r>
      <w:r w:rsidR="00C52CA8">
        <w:rPr>
          <w:rFonts w:ascii="Garamond" w:hAnsi="Garamond"/>
        </w:rPr>
        <w:t xml:space="preserve">e svarstomais klausimais taip, kad atitiktų Bendrovės, kaip PVPA narės, teisėtus interesus bei atlikti visus ir bet kokius su tuo susijusius veiksmus. </w:t>
      </w:r>
    </w:p>
    <w:p w14:paraId="549F493F" w14:textId="77777777" w:rsidR="00C52CA8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7DC9E2D4" w14:textId="77777777" w:rsidR="00C52CA8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450FE344" w14:textId="77777777" w:rsidR="00C52CA8" w:rsidRPr="000710D3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0D8E721C" w14:textId="77777777" w:rsidR="00C52CA8" w:rsidRPr="000710D3" w:rsidRDefault="00A27F2C" w:rsidP="00C52CA8">
      <w:pPr>
        <w:jc w:val="center"/>
        <w:rPr>
          <w:rFonts w:ascii="Garamond" w:hAnsi="Garamond"/>
        </w:rPr>
      </w:pP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Juridinio asmens pavadinimas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[Juridinio asmens pavadinimas]</w:t>
      </w:r>
      <w:r>
        <w:rPr>
          <w:rFonts w:ascii="Garamond" w:hAnsi="Garamond"/>
          <w:highlight w:val="lightGray"/>
        </w:rPr>
        <w:fldChar w:fldCharType="end"/>
      </w:r>
      <w:r w:rsidR="00C52CA8">
        <w:rPr>
          <w:rFonts w:ascii="Garamond" w:hAnsi="Garamond"/>
        </w:rPr>
        <w:t xml:space="preserve"> </w:t>
      </w:r>
      <w:r w:rsidR="00C52CA8" w:rsidRPr="000710D3">
        <w:rPr>
          <w:rFonts w:ascii="Garamond" w:hAnsi="Garamond"/>
        </w:rPr>
        <w:t>vardu:</w:t>
      </w:r>
    </w:p>
    <w:p w14:paraId="2CBC5DD0" w14:textId="77777777" w:rsidR="00C52CA8" w:rsidRDefault="00C52CA8" w:rsidP="00C52CA8">
      <w:pPr>
        <w:spacing w:line="360" w:lineRule="auto"/>
        <w:jc w:val="center"/>
        <w:rPr>
          <w:rFonts w:ascii="Garamond" w:hAnsi="Garamond"/>
        </w:rPr>
      </w:pPr>
    </w:p>
    <w:p w14:paraId="5167AC88" w14:textId="77777777" w:rsidR="00C52CA8" w:rsidRPr="000710D3" w:rsidRDefault="00C52CA8" w:rsidP="00C52CA8">
      <w:pPr>
        <w:spacing w:line="360" w:lineRule="auto"/>
        <w:jc w:val="center"/>
        <w:rPr>
          <w:rFonts w:ascii="Garamond" w:hAnsi="Garamond"/>
        </w:rPr>
      </w:pPr>
    </w:p>
    <w:p w14:paraId="1152D18C" w14:textId="77777777" w:rsidR="00C52CA8" w:rsidRPr="000710D3" w:rsidRDefault="00C52CA8" w:rsidP="00C52CA8">
      <w:pPr>
        <w:jc w:val="center"/>
        <w:rPr>
          <w:rFonts w:ascii="Garamond" w:hAnsi="Garamond"/>
        </w:rPr>
      </w:pPr>
      <w:r w:rsidRPr="000710D3">
        <w:rPr>
          <w:rFonts w:ascii="Garamond" w:hAnsi="Garamond"/>
        </w:rPr>
        <w:t>__________________</w:t>
      </w:r>
      <w:r>
        <w:rPr>
          <w:rFonts w:ascii="Garamond" w:hAnsi="Garamond"/>
        </w:rPr>
        <w:t>___________</w:t>
      </w:r>
    </w:p>
    <w:p w14:paraId="313DB02B" w14:textId="77777777" w:rsidR="00C52CA8" w:rsidRPr="000710D3" w:rsidRDefault="00A27F2C" w:rsidP="00C52CA8">
      <w:pPr>
        <w:jc w:val="center"/>
        <w:rPr>
          <w:rFonts w:ascii="Garamond" w:hAnsi="Garamond"/>
        </w:rPr>
      </w:pP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Vardas Pavardė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[Vardas Pavardė]</w:t>
      </w:r>
      <w:r>
        <w:rPr>
          <w:rFonts w:ascii="Garamond" w:hAnsi="Garamond"/>
          <w:highlight w:val="lightGray"/>
        </w:rPr>
        <w:fldChar w:fldCharType="end"/>
      </w:r>
    </w:p>
    <w:p w14:paraId="269C1FF7" w14:textId="77777777" w:rsidR="00C52CA8" w:rsidRDefault="00C52CA8" w:rsidP="00C52CA8">
      <w:pPr>
        <w:jc w:val="center"/>
        <w:rPr>
          <w:rFonts w:ascii="Garamond" w:hAnsi="Garamond"/>
        </w:rPr>
      </w:pPr>
      <w:r>
        <w:rPr>
          <w:rFonts w:ascii="Garamond" w:hAnsi="Garamond"/>
        </w:rPr>
        <w:t>Vadovas</w:t>
      </w:r>
    </w:p>
    <w:p w14:paraId="4E82FF00" w14:textId="77777777" w:rsidR="00C52CA8" w:rsidRPr="000710D3" w:rsidRDefault="00C52CA8" w:rsidP="00C52CA8">
      <w:pPr>
        <w:jc w:val="center"/>
        <w:rPr>
          <w:rFonts w:ascii="Garamond" w:hAnsi="Garamond"/>
          <w:b/>
        </w:rPr>
      </w:pPr>
    </w:p>
    <w:p w14:paraId="127D8CA7" w14:textId="77777777" w:rsidR="00C52CA8" w:rsidRPr="000710D3" w:rsidRDefault="00C52CA8" w:rsidP="00C52CA8">
      <w:pPr>
        <w:jc w:val="right"/>
        <w:rPr>
          <w:rFonts w:ascii="Garamond" w:hAnsi="Garamond"/>
          <w:b/>
          <w:bCs/>
        </w:rPr>
      </w:pPr>
      <w:r w:rsidRPr="000710D3">
        <w:rPr>
          <w:rFonts w:ascii="Garamond" w:hAnsi="Garamond"/>
        </w:rPr>
        <w:t>A. V.</w:t>
      </w:r>
    </w:p>
    <w:p w14:paraId="75899A7D" w14:textId="77777777" w:rsidR="00C52CA8" w:rsidRPr="000710D3" w:rsidRDefault="00C52CA8" w:rsidP="00C52CA8">
      <w:pPr>
        <w:spacing w:line="360" w:lineRule="auto"/>
        <w:jc w:val="both"/>
        <w:rPr>
          <w:rFonts w:ascii="Garamond" w:hAnsi="Garamond"/>
          <w:bCs/>
        </w:rPr>
      </w:pPr>
    </w:p>
    <w:p w14:paraId="3AF8939D" w14:textId="77777777" w:rsidR="00C52CA8" w:rsidRPr="000710D3" w:rsidRDefault="00C52CA8" w:rsidP="00C52CA8">
      <w:pPr>
        <w:jc w:val="right"/>
        <w:rPr>
          <w:rFonts w:ascii="Garamond" w:hAnsi="Garamond"/>
          <w:b/>
          <w:bCs/>
        </w:rPr>
      </w:pPr>
    </w:p>
    <w:p w14:paraId="6D43BE95" w14:textId="77777777" w:rsidR="007E22CF" w:rsidRDefault="007E22CF"/>
    <w:sectPr w:rsidR="007E22CF" w:rsidSect="00664B8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5EE"/>
    <w:rsid w:val="000B0EBA"/>
    <w:rsid w:val="00123455"/>
    <w:rsid w:val="001C45EE"/>
    <w:rsid w:val="00337446"/>
    <w:rsid w:val="003412C9"/>
    <w:rsid w:val="00354B01"/>
    <w:rsid w:val="00442758"/>
    <w:rsid w:val="004464BE"/>
    <w:rsid w:val="004E093B"/>
    <w:rsid w:val="00593B2D"/>
    <w:rsid w:val="00595724"/>
    <w:rsid w:val="005B6CE1"/>
    <w:rsid w:val="00664B83"/>
    <w:rsid w:val="007E22CF"/>
    <w:rsid w:val="007E29B3"/>
    <w:rsid w:val="00A25750"/>
    <w:rsid w:val="00A27F2C"/>
    <w:rsid w:val="00C240D1"/>
    <w:rsid w:val="00C30E71"/>
    <w:rsid w:val="00C4347E"/>
    <w:rsid w:val="00C52CA8"/>
    <w:rsid w:val="00C827C2"/>
    <w:rsid w:val="00CD0A02"/>
    <w:rsid w:val="00E12177"/>
    <w:rsid w:val="00E21F59"/>
    <w:rsid w:val="00E33FEE"/>
    <w:rsid w:val="00E454D8"/>
    <w:rsid w:val="00E56D92"/>
    <w:rsid w:val="00E9054E"/>
    <w:rsid w:val="00EB5C98"/>
    <w:rsid w:val="00EE43B9"/>
    <w:rsid w:val="00F179CA"/>
    <w:rsid w:val="00FE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A19175"/>
  <w15:docId w15:val="{BFCE3B99-5A60-4457-9910-FD3D087AC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2CA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rtotojas\Documents\2015_metai\2015_Forumai\2015.05.14_ataskaitin&#279;_konferencija\&#302;GALIOJIMASjuridiniams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513174-22e1-43c1-b7a5-fe4584c05cce">YCRWDV7FRYCW-1-2653</_dlc_DocId>
    <_dlc_DocIdUrl xmlns="f6513174-22e1-43c1-b7a5-fe4584c05cce">
      <Url>https://pvpa365.sharepoint.com/sites/Dokumentai/_layouts/15/DocIdRedir.aspx?ID=YCRWDV7FRYCW-1-2653</Url>
      <Description>YCRWDV7FRYCW-1-2653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283752BCE492C45965BB033AA9E4CC4" ma:contentTypeVersion="2" ma:contentTypeDescription="Kurkite naują dokumentą." ma:contentTypeScope="" ma:versionID="e781ca5223afa5557638f0007dc79ec7">
  <xsd:schema xmlns:xsd="http://www.w3.org/2001/XMLSchema" xmlns:xs="http://www.w3.org/2001/XMLSchema" xmlns:p="http://schemas.microsoft.com/office/2006/metadata/properties" xmlns:ns2="f6513174-22e1-43c1-b7a5-fe4584c05cce" targetNamespace="http://schemas.microsoft.com/office/2006/metadata/properties" ma:root="true" ma:fieldsID="90660c6c33f8d24f0a6879c3ddca1be0" ns2:_="">
    <xsd:import namespace="f6513174-22e1-43c1-b7a5-fe4584c05cc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13174-22e1-43c1-b7a5-fe4584c05cc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o ID reikšmė" ma:description="Dokumento ID reikšmė, priskirta šiam elementui." ma:internalName="_dlc_DocId" ma:readOnly="true">
      <xsd:simpleType>
        <xsd:restriction base="dms:Text"/>
      </xsd:simpleType>
    </xsd:element>
    <xsd:element name="_dlc_DocIdUrl" ma:index="9" nillable="true" ma:displayName="Dokumento ID" ma:description="Nuolatinis saitas į šį dokumentą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Bendrinama su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Bendrinta su išsamia informacija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3E3242-81C1-44C1-AA3C-4D642BC841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0ADB72-DB54-4C55-80DB-07295026D00A}">
  <ds:schemaRefs>
    <ds:schemaRef ds:uri="http://schemas.microsoft.com/office/2006/metadata/properties"/>
    <ds:schemaRef ds:uri="http://schemas.microsoft.com/office/infopath/2007/PartnerControls"/>
    <ds:schemaRef ds:uri="f6513174-22e1-43c1-b7a5-fe4584c05cce"/>
  </ds:schemaRefs>
</ds:datastoreItem>
</file>

<file path=customXml/itemProps3.xml><?xml version="1.0" encoding="utf-8"?>
<ds:datastoreItem xmlns:ds="http://schemas.openxmlformats.org/officeDocument/2006/customXml" ds:itemID="{16B64479-7502-4063-9EE5-A1CBBD8A1F2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09F46CD7-3ACC-46AB-B77E-AB1462A177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513174-22e1-43c1-b7a5-fe4584c05c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ĮGALIOJIMASjuridiniams</Template>
  <TotalTime>5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ĮGALIOJIMAS</vt:lpstr>
      <vt:lpstr>ĮGALIOJIMAS</vt:lpstr>
    </vt:vector>
  </TitlesOfParts>
  <Company>Hewlett-Packard Company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ĮGALIOJIMAS</dc:title>
  <dc:creator>Vartotojas</dc:creator>
  <cp:lastModifiedBy>Aušra Bytautienė</cp:lastModifiedBy>
  <cp:revision>14</cp:revision>
  <cp:lastPrinted>2015-04-13T09:37:00Z</cp:lastPrinted>
  <dcterms:created xsi:type="dcterms:W3CDTF">2019-04-19T12:34:00Z</dcterms:created>
  <dcterms:modified xsi:type="dcterms:W3CDTF">2026-05-21T11:19:00Z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0x0101001283752BCE492C45965BB033AA9E4CC4</vt:lpwstr>
  </property>
  <property fmtid="{D5CDD505-2E9C-101B-9397-08002B2CF9AE}" pid="3" name="_dlc_DocIdItemGuid">
    <vt:lpwstr>a72a9037-a6c5-4e16-902d-b4c080eda92f</vt:lpwstr>
  </property>
</Properties>
</file>